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" color2="black" type="tile"/>
    </v:background>
  </w:background>
  <w:body>
    <w:p w:rsidR="00242361" w:rsidRDefault="00242361" w:rsidP="00306CB8">
      <w:pPr>
        <w:ind w:left="-54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3in;width:207pt;height:189.85pt;z-index:-251661824" wrapcoords="-214 -233 -214 21755 21814 21755 21814 -233 -214 -233" stroked="t" strokecolor="#936" strokeweight="2.25pt">
            <v:imagedata r:id="rId5" o:title=""/>
            <w10:wrap type="tight" side="left"/>
          </v:shape>
        </w:pict>
      </w:r>
      <w:r>
        <w:rPr>
          <w:noProof/>
        </w:rPr>
        <w:pict>
          <v:shape id="_x0000_s1027" type="#_x0000_t75" style="position:absolute;left:0;text-align:left;margin-left:468pt;margin-top:171pt;width:216.15pt;height:153.95pt;z-index:-251664896" wrapcoords="-300 -421 -300 21916 21900 21916 21900 -421 -300 -421" stroked="t" strokeweight="3pt">
            <v:stroke r:id="rId6" o:title="" color2="#f60" filltype="pattern"/>
            <v:imagedata r:id="rId7" o:title="" croptop="47555f" cropbottom="3133f" cropleft="37700f" cropright="11158f"/>
            <w10:wrap type="tight" side="left"/>
          </v:shape>
        </w:pict>
      </w:r>
      <w:r>
        <w:rPr>
          <w:noProof/>
        </w:rPr>
        <w:pict>
          <v:shape id="_x0000_s1028" type="#_x0000_t75" style="position:absolute;left:0;text-align:left;margin-left:441pt;margin-top:333pt;width:252pt;height:168.75pt;z-index:-251653632" wrapcoords="-200 -299 -200 21824 21800 21824 21800 -299 -200 -299" stroked="t" strokecolor="blue" strokeweight="3pt">
            <v:imagedata r:id="rId8" o:title=""/>
            <w10:wrap type="tight" side="left"/>
          </v:shape>
        </w:pict>
      </w:r>
      <w:r>
        <w:rPr>
          <w:noProof/>
        </w:rPr>
        <w:pict>
          <v:shape id="_x0000_s1029" type="#_x0000_t75" style="position:absolute;left:0;text-align:left;margin-left:-54pt;margin-top:261pt;width:252pt;height:192.25pt;z-index:-251660800" wrapcoords="-467 -613 -467 22136 22067 22136 22067 -613 -467 -613" stroked="t" strokecolor="maroon" strokeweight="6pt">
            <v:stroke linestyle="thickBetweenThin"/>
            <v:imagedata r:id="rId9" o:title=""/>
            <w10:wrap type="tight" side="left"/>
          </v:shape>
        </w:pict>
      </w:r>
      <w:r>
        <w:rPr>
          <w:noProof/>
        </w:rPr>
        <w:pict>
          <v:shape id="_x0000_s1030" type="#_x0000_t75" style="position:absolute;left:0;text-align:left;margin-left:558pt;margin-top:-54pt;width:147.7pt;height:211.85pt;z-index:-251657728" wrapcoords="-525 -366 -525 21905 22125 21905 22125 -366 -525 -366" stroked="t" strokecolor="#669" strokeweight="4.5pt">
            <v:imagedata r:id="rId10" o:title="" cropbottom="26600f" cropleft="44564f"/>
            <w10:wrap type="tight" side="left"/>
          </v:shape>
        </w:pict>
      </w:r>
      <w:r>
        <w:rPr>
          <w:noProof/>
        </w:rPr>
        <w:pict>
          <v:shape id="_x0000_s1031" type="#_x0000_t75" style="position:absolute;left:0;text-align:left;margin-left:234pt;margin-top:-63pt;width:315pt;height:226pt;z-index:-251659776" wrapcoords="-123 -171 -123 21714 21723 21714 21723 -171 -123 -171" stroked="t" strokecolor="green" strokeweight="2.25pt">
            <v:imagedata r:id="rId11" o:title=""/>
            <w10:wrap type="tight" side="left"/>
          </v:shape>
        </w:pict>
      </w:r>
      <w:r>
        <w:rPr>
          <w:noProof/>
        </w:rPr>
        <w:pict>
          <v:shape id="_x0000_s1032" type="#_x0000_t75" style="position:absolute;left:0;text-align:left;margin-left:-54pt;margin-top:-63pt;width:279pt;height:265.9pt;z-index:-251658752" wrapcoords="-154 -162 -154 21708 21754 21708 21754 -162 -154 -162" stroked="t" strokecolor="blue" strokeweight="2.25pt">
            <v:imagedata r:id="rId12" o:title=""/>
            <w10:wrap type="tight" side="left"/>
          </v:shape>
        </w:pict>
      </w:r>
    </w:p>
    <w:p w:rsidR="00242361" w:rsidRDefault="00242361">
      <w:pPr>
        <w:sectPr w:rsidR="00242361" w:rsidSect="00E20BB9">
          <w:pgSz w:w="15840" w:h="12240" w:orient="landscape"/>
          <w:pgMar w:top="1800" w:right="0" w:bottom="1800" w:left="1440" w:header="720" w:footer="720" w:gutter="0"/>
          <w:cols w:space="720"/>
          <w:docGrid w:linePitch="360"/>
        </w:sectPr>
      </w:pPr>
    </w:p>
    <w:p w:rsidR="00242361" w:rsidRDefault="00242361">
      <w:r>
        <w:rPr>
          <w:noProof/>
        </w:rPr>
        <w:pict>
          <v:shape id="_x0000_s1033" type="#_x0000_t75" style="position:absolute;margin-left:171pt;margin-top:-81pt;width:193.65pt;height:296.9pt;z-index:-251651584" wrapcoords="-230 -150 -230 21712 21830 21712 21830 -150 -230 -150" stroked="t" strokecolor="#3cc" strokeweight="3pt">
            <v:imagedata r:id="rId13" o:title=""/>
            <w10:wrap type="tight" side="left"/>
          </v:shape>
        </w:pict>
      </w:r>
      <w:r>
        <w:rPr>
          <w:noProof/>
        </w:rPr>
        <w:pict>
          <v:shape id="_x0000_s1034" type="#_x0000_t75" style="position:absolute;margin-left:-63pt;margin-top:-1in;width:224.65pt;height:143.9pt;z-index:-251663872" wrapcoords="-288 -450 -288 21938 21888 21938 21888 -450 -288 -450" stroked="t" strokecolor="#930" strokeweight="3pt">
            <v:stroke dashstyle="longDash"/>
            <v:imagedata r:id="rId7" o:title="" croptop="30290f" cropbottom="22364f" cropleft="38093f" cropright="11354f"/>
            <w10:wrap type="tight" side="left"/>
          </v:shape>
        </w:pict>
      </w:r>
      <w:r>
        <w:rPr>
          <w:noProof/>
        </w:rPr>
        <w:pict>
          <v:shape id="_x0000_s1035" type="#_x0000_t75" style="position:absolute;margin-left:369pt;margin-top:-1in;width:333pt;height:227.75pt;z-index:-251654656" wrapcoords="-44 -64 -44 21600 21644 21600 21644 -64 -44 -64" stroked="t" strokecolor="#396">
            <v:imagedata r:id="rId14" o:title=""/>
            <w10:wrap type="tight" side="left"/>
          </v:shape>
        </w:pict>
      </w:r>
    </w:p>
    <w:p w:rsidR="00242361" w:rsidRDefault="00242361">
      <w:r>
        <w:rPr>
          <w:noProof/>
        </w:rPr>
        <w:pict>
          <v:shape id="_x0000_s1036" type="#_x0000_t75" style="position:absolute;margin-left:207pt;margin-top:164.4pt;width:279pt;height:219.5pt;z-index:-251655680" wrapcoords="-112 -72 -112 21600 21712 21600 21712 -72 -112 -72" stroked="t" strokecolor="#339" strokeweight="1pt">
            <v:imagedata r:id="rId15" o:title=""/>
            <w10:wrap type="tight" side="left"/>
          </v:shape>
        </w:pict>
      </w:r>
      <w:r>
        <w:rPr>
          <w:noProof/>
        </w:rPr>
        <w:pict>
          <v:shape id="_x0000_s1037" type="#_x0000_t75" style="position:absolute;margin-left:7in;margin-top:74.4pt;width:205.2pt;height:261pt;z-index:-251652608" wrapcoords="-254 -200 -254 21750 21854 21750 21854 -200 -254 -200" stroked="t" strokeweight="3pt">
            <v:imagedata r:id="rId16" o:title=""/>
            <w10:wrap type="tight" side="left"/>
          </v:shape>
        </w:pict>
      </w:r>
      <w:r>
        <w:rPr>
          <w:noProof/>
        </w:rPr>
        <w:pict>
          <v:shape id="_x0000_s1038" type="#_x0000_t75" style="position:absolute;margin-left:-54pt;margin-top:20.4pt;width:251.75pt;height:306pt;z-index:-251656704" wrapcoords="-64 -43 -64 21600 21664 21600 21664 -43 -64 -43" stroked="t" strokecolor="#930">
            <v:imagedata r:id="rId17" o:title="" croptop="12482f"/>
            <w10:wrap type="tight" side="left"/>
          </v:shape>
        </w:pict>
      </w:r>
    </w:p>
    <w:p w:rsidR="00242361" w:rsidRDefault="00242361">
      <w:r>
        <w:rPr>
          <w:noProof/>
        </w:rPr>
        <w:pict>
          <v:shape id="_x0000_s1039" type="#_x0000_t75" style="position:absolute;margin-left:468pt;margin-top:99pt;width:194.05pt;height:386.9pt;z-index:-251650560" wrapcoords="-359 -180 -359 21735 21959 21735 21959 -180 -359 -180" stroked="t" strokecolor="olive" strokeweight="3pt">
            <v:imagedata r:id="rId18" o:title=""/>
            <w10:wrap type="tight" side="left"/>
          </v:shape>
        </w:pict>
      </w:r>
      <w:r>
        <w:rPr>
          <w:noProof/>
        </w:rPr>
        <w:pict>
          <v:shape id="_x0000_s1040" type="#_x0000_t75" style="position:absolute;margin-left:3in;margin-top:171pt;width:230.6pt;height:269.75pt;z-index:-251665920" wrapcoords="-281 -240 -281 21780 21881 21780 21881 -240 -281 -240" stroked="t" strokecolor="gray" strokeweight="3pt">
            <v:stroke r:id="rId19" o:title="" color2="#0cf" filltype="pattern"/>
            <v:imagedata r:id="rId20" o:title="" croptop="8724f" cropbottom="23593f" cropleft="8798f" cropright="34013f"/>
            <w10:wrap type="tight" side="left"/>
          </v:shape>
        </w:pict>
      </w:r>
      <w:r>
        <w:rPr>
          <w:noProof/>
        </w:rPr>
        <w:pict>
          <v:shape id="_x0000_s1041" type="#_x0000_t75" style="position:absolute;margin-left:207pt;margin-top:-1in;width:342pt;height:153.75pt;z-index:-251662848" wrapcoords="-167 -372 -167 21879 21767 21879 21767 -372 -167 -372" stroked="t" strokeweight="3pt">
            <v:imagedata r:id="rId7" o:title="" croptop="10998f" cropbottom="39997f" cropleft="33079f" cropright="6586f" gain="69719f" blacklevel="-1966f"/>
            <w10:wrap type="tight" side="left"/>
          </v:shape>
        </w:pict>
      </w:r>
      <w:r>
        <w:rPr>
          <w:noProof/>
        </w:rPr>
        <w:pict>
          <v:shape id="_x0000_s1042" type="#_x0000_t75" style="position:absolute;margin-left:-45pt;margin-top:-1in;width:240.3pt;height:342.15pt;z-index:-251666944" wrapcoords="-298 -209 -298 21767 21898 21767 21898 -209 -298 -209" stroked="t" strokecolor="red" strokeweight="3.75pt">
            <v:imagedata r:id="rId21" o:title="" croptop="11551f" cropbottom="9523f" cropleft="8995f" cropright="31556f"/>
            <w10:wrap type="tight" side="left"/>
          </v:shape>
        </w:pict>
      </w:r>
    </w:p>
    <w:sectPr w:rsidR="00242361" w:rsidSect="00306CB8">
      <w:pgSz w:w="15840" w:h="12240" w:orient="landscape"/>
      <w:pgMar w:top="1800" w:right="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2C0"/>
    <w:rsid w:val="000221C6"/>
    <w:rsid w:val="000A20F4"/>
    <w:rsid w:val="001202C0"/>
    <w:rsid w:val="00242361"/>
    <w:rsid w:val="002D13E9"/>
    <w:rsid w:val="002E0C19"/>
    <w:rsid w:val="00306CB8"/>
    <w:rsid w:val="004072B7"/>
    <w:rsid w:val="00483E67"/>
    <w:rsid w:val="005025F3"/>
    <w:rsid w:val="00517350"/>
    <w:rsid w:val="006F161C"/>
    <w:rsid w:val="007543A2"/>
    <w:rsid w:val="007642BE"/>
    <w:rsid w:val="00792C81"/>
    <w:rsid w:val="009043AD"/>
    <w:rsid w:val="009054C4"/>
    <w:rsid w:val="00910098"/>
    <w:rsid w:val="0093699F"/>
    <w:rsid w:val="00AF4FEC"/>
    <w:rsid w:val="00B06616"/>
    <w:rsid w:val="00B45E3D"/>
    <w:rsid w:val="00B4784C"/>
    <w:rsid w:val="00BB5EF4"/>
    <w:rsid w:val="00C92DDE"/>
    <w:rsid w:val="00CA696F"/>
    <w:rsid w:val="00E20BB9"/>
    <w:rsid w:val="00EF1DF7"/>
    <w:rsid w:val="00F81013"/>
    <w:rsid w:val="00F82201"/>
    <w:rsid w:val="00FB4094"/>
    <w:rsid w:val="00FC4182"/>
    <w:rsid w:val="00FF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C1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3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</dc:creator>
  <cp:keywords/>
  <dc:description/>
  <cp:lastModifiedBy>Elaine</cp:lastModifiedBy>
  <cp:revision>4</cp:revision>
  <cp:lastPrinted>2015-11-19T19:56:00Z</cp:lastPrinted>
  <dcterms:created xsi:type="dcterms:W3CDTF">2016-07-13T22:03:00Z</dcterms:created>
  <dcterms:modified xsi:type="dcterms:W3CDTF">2018-04-18T22:40:00Z</dcterms:modified>
</cp:coreProperties>
</file>